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InvoiceTable"/>
        <w:tblW w:w="5227" w:type="pct"/>
        <w:tblInd w:w="-426" w:type="dxa"/>
        <w:tblLook w:val="04A0" w:firstRow="1" w:lastRow="0" w:firstColumn="1" w:lastColumn="0" w:noHBand="0" w:noVBand="1"/>
        <w:tblDescription w:val="/Ship To/Bill To"/>
      </w:tblPr>
      <w:tblGrid>
        <w:gridCol w:w="2978"/>
        <w:gridCol w:w="7371"/>
      </w:tblGrid>
      <w:tr w:rsidR="00AE77B3" w:rsidRPr="00AE77B3" w:rsidTr="00AE77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6"/>
        </w:trPr>
        <w:tc>
          <w:tcPr>
            <w:tcW w:w="1439" w:type="pct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BDD6EE" w:themeFill="accent1" w:themeFillTint="66"/>
            <w:vAlign w:val="center"/>
          </w:tcPr>
          <w:p w:rsidR="00E9340E" w:rsidRPr="00AE77B3" w:rsidRDefault="00E9340E" w:rsidP="00255D0F">
            <w:pPr>
              <w:spacing w:after="0"/>
              <w:rPr>
                <w:rFonts w:ascii="Calibri" w:hAnsi="Calibri" w:cs="Calibri"/>
                <w:b w:val="0"/>
                <w:color w:val="auto"/>
                <w:sz w:val="20"/>
                <w:szCs w:val="20"/>
                <w:lang w:val="bg-BG"/>
              </w:rPr>
            </w:pPr>
          </w:p>
        </w:tc>
        <w:tc>
          <w:tcPr>
            <w:tcW w:w="3561" w:type="pct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BDD6EE" w:themeFill="accent1" w:themeFillTint="66"/>
            <w:vAlign w:val="center"/>
          </w:tcPr>
          <w:p w:rsidR="00E9340E" w:rsidRPr="00AE77B3" w:rsidRDefault="00E9340E" w:rsidP="00AE77B3">
            <w:pPr>
              <w:spacing w:before="40" w:after="40"/>
              <w:rPr>
                <w:color w:val="auto"/>
                <w:sz w:val="24"/>
                <w:szCs w:val="24"/>
              </w:rPr>
            </w:pPr>
            <w:r w:rsidRPr="00AE77B3">
              <w:rPr>
                <w:rFonts w:ascii="Calibri" w:hAnsi="Calibri" w:cs="Calibri"/>
                <w:color w:val="auto"/>
                <w:sz w:val="24"/>
                <w:szCs w:val="24"/>
              </w:rPr>
              <w:t>ПЛАН</w:t>
            </w:r>
            <w:r w:rsidRPr="00AE77B3">
              <w:rPr>
                <w:rFonts w:ascii="Calibri" w:hAnsi="Calibri" w:cs="Calibri"/>
                <w:color w:val="auto"/>
                <w:sz w:val="24"/>
                <w:szCs w:val="24"/>
                <w:lang w:val="bg-BG"/>
              </w:rPr>
              <w:t xml:space="preserve"> - </w:t>
            </w:r>
            <w:r w:rsidRPr="00AE77B3">
              <w:rPr>
                <w:rFonts w:ascii="Calibri" w:hAnsi="Calibri" w:cs="Calibri"/>
                <w:color w:val="auto"/>
                <w:sz w:val="24"/>
                <w:szCs w:val="24"/>
              </w:rPr>
              <w:t>СМЕТКА ЗА ВИДОВЕ РАЗХОДИ ПО ПРОЕКТ</w:t>
            </w:r>
          </w:p>
        </w:tc>
      </w:tr>
      <w:tr w:rsidR="00255D0F" w:rsidRPr="00943DF9" w:rsidTr="00AE77B3">
        <w:trPr>
          <w:trHeight w:val="186"/>
        </w:trPr>
        <w:tc>
          <w:tcPr>
            <w:tcW w:w="1439" w:type="pct"/>
            <w:tcBorders>
              <w:top w:val="single" w:sz="4" w:space="0" w:color="5B9BD5" w:themeColor="accent1"/>
            </w:tcBorders>
            <w:shd w:val="clear" w:color="auto" w:fill="auto"/>
            <w:vAlign w:val="center"/>
          </w:tcPr>
          <w:p w:rsidR="00255D0F" w:rsidRPr="00943DF9" w:rsidRDefault="00255D0F" w:rsidP="00AE77B3">
            <w:pPr>
              <w:spacing w:before="20" w:after="20"/>
              <w:rPr>
                <w:rFonts w:ascii="Calibri" w:hAnsi="Calibri" w:cs="Calibri"/>
                <w:b/>
                <w:color w:val="002060"/>
                <w:sz w:val="20"/>
                <w:szCs w:val="20"/>
                <w:lang w:val="bg-BG"/>
              </w:rPr>
            </w:pPr>
            <w:r w:rsidRPr="00943DF9">
              <w:rPr>
                <w:rFonts w:ascii="Calibri" w:hAnsi="Calibri" w:cs="Calibri"/>
                <w:b/>
                <w:color w:val="002060"/>
                <w:sz w:val="20"/>
                <w:szCs w:val="20"/>
                <w:lang w:val="bg-BG"/>
              </w:rPr>
              <w:t>Наименование на проекта:</w:t>
            </w:r>
          </w:p>
        </w:tc>
        <w:tc>
          <w:tcPr>
            <w:tcW w:w="3561" w:type="pct"/>
            <w:tcBorders>
              <w:top w:val="single" w:sz="4" w:space="0" w:color="5B9BD5" w:themeColor="accent1"/>
            </w:tcBorders>
            <w:shd w:val="clear" w:color="auto" w:fill="auto"/>
            <w:vAlign w:val="center"/>
          </w:tcPr>
          <w:p w:rsidR="00255D0F" w:rsidRPr="00943DF9" w:rsidRDefault="00255D0F" w:rsidP="00AE77B3">
            <w:pPr>
              <w:spacing w:before="20" w:after="20"/>
              <w:rPr>
                <w:sz w:val="20"/>
                <w:szCs w:val="20"/>
              </w:rPr>
            </w:pPr>
          </w:p>
          <w:p w:rsidR="00943DF9" w:rsidRPr="00943DF9" w:rsidRDefault="00943DF9" w:rsidP="00AE77B3">
            <w:pPr>
              <w:spacing w:before="20" w:after="20"/>
              <w:rPr>
                <w:sz w:val="20"/>
                <w:szCs w:val="20"/>
              </w:rPr>
            </w:pPr>
          </w:p>
          <w:p w:rsidR="00943DF9" w:rsidRPr="00943DF9" w:rsidRDefault="00943DF9" w:rsidP="00AE77B3">
            <w:pPr>
              <w:spacing w:before="20" w:after="20"/>
              <w:rPr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127582" w:rsidRPr="006654FA" w:rsidRDefault="00943DF9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B86FB6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="00F570EC"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КОМАНДИРОВКИ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2"/>
        <w:gridCol w:w="2653"/>
        <w:gridCol w:w="965"/>
        <w:gridCol w:w="873"/>
        <w:gridCol w:w="971"/>
        <w:gridCol w:w="867"/>
        <w:gridCol w:w="919"/>
        <w:gridCol w:w="907"/>
        <w:gridCol w:w="991"/>
        <w:gridCol w:w="851"/>
      </w:tblGrid>
      <w:tr w:rsidR="00B00192" w:rsidRPr="00B00192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0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32CA2" w:rsidRPr="00B00192" w:rsidRDefault="00632CA2" w:rsidP="003C4CE7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№</w:t>
            </w:r>
          </w:p>
        </w:tc>
        <w:tc>
          <w:tcPr>
            <w:tcW w:w="1282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Име на командирован</w:t>
            </w:r>
          </w:p>
        </w:tc>
        <w:tc>
          <w:tcPr>
            <w:tcW w:w="466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Град</w:t>
            </w:r>
          </w:p>
        </w:tc>
        <w:tc>
          <w:tcPr>
            <w:tcW w:w="422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Брой дневни</w:t>
            </w:r>
          </w:p>
        </w:tc>
        <w:tc>
          <w:tcPr>
            <w:tcW w:w="469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Брой нощувки</w:t>
            </w:r>
          </w:p>
        </w:tc>
        <w:tc>
          <w:tcPr>
            <w:tcW w:w="419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Сума дневни</w:t>
            </w:r>
          </w:p>
        </w:tc>
        <w:tc>
          <w:tcPr>
            <w:tcW w:w="444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Сума нощувки</w:t>
            </w:r>
          </w:p>
        </w:tc>
        <w:tc>
          <w:tcPr>
            <w:tcW w:w="438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Обща сума</w:t>
            </w:r>
          </w:p>
        </w:tc>
        <w:tc>
          <w:tcPr>
            <w:tcW w:w="479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Сума транспорт</w:t>
            </w:r>
          </w:p>
        </w:tc>
        <w:tc>
          <w:tcPr>
            <w:tcW w:w="411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Обща сума</w:t>
            </w:r>
          </w:p>
        </w:tc>
      </w:tr>
      <w:tr w:rsidR="00B00192" w:rsidRPr="003C4CE7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0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8D0730" w:rsidRPr="003C4CE7" w:rsidRDefault="008D0730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1282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466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422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469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  <w:tc>
          <w:tcPr>
            <w:tcW w:w="419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6</w:t>
            </w:r>
          </w:p>
        </w:tc>
        <w:tc>
          <w:tcPr>
            <w:tcW w:w="444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7</w:t>
            </w:r>
          </w:p>
        </w:tc>
        <w:tc>
          <w:tcPr>
            <w:tcW w:w="438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8</w:t>
            </w:r>
          </w:p>
        </w:tc>
        <w:tc>
          <w:tcPr>
            <w:tcW w:w="479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9</w:t>
            </w:r>
          </w:p>
        </w:tc>
        <w:tc>
          <w:tcPr>
            <w:tcW w:w="411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10</w:t>
            </w:r>
          </w:p>
        </w:tc>
      </w:tr>
      <w:tr w:rsidR="00B00192" w:rsidRPr="004D5EA1" w:rsidTr="00B00192">
        <w:tc>
          <w:tcPr>
            <w:tcW w:w="170" w:type="pct"/>
            <w:vAlign w:val="center"/>
          </w:tcPr>
          <w:p w:rsidR="008D0730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1</w:t>
            </w:r>
          </w:p>
        </w:tc>
        <w:tc>
          <w:tcPr>
            <w:tcW w:w="1282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9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9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8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AE77B3" w:rsidRPr="004D5EA1" w:rsidTr="00B00192">
        <w:tc>
          <w:tcPr>
            <w:tcW w:w="170" w:type="pct"/>
            <w:vAlign w:val="center"/>
          </w:tcPr>
          <w:p w:rsidR="00AE77B3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1282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9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9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8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00192">
        <w:tc>
          <w:tcPr>
            <w:tcW w:w="170" w:type="pct"/>
            <w:vAlign w:val="center"/>
          </w:tcPr>
          <w:p w:rsidR="00482A3E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128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8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00192">
        <w:tc>
          <w:tcPr>
            <w:tcW w:w="170" w:type="pct"/>
            <w:vAlign w:val="center"/>
          </w:tcPr>
          <w:p w:rsidR="00482A3E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128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8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F570EC" w:rsidRPr="006654FA" w:rsidRDefault="00F570EC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B86FB6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МАТЕРИАЛИ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0"/>
        <w:gridCol w:w="4475"/>
        <w:gridCol w:w="1840"/>
        <w:gridCol w:w="1844"/>
        <w:gridCol w:w="1840"/>
      </w:tblGrid>
      <w:tr w:rsidR="006654FA" w:rsidRPr="006654FA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69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654FA" w:rsidRPr="006654FA" w:rsidRDefault="006654FA" w:rsidP="003C4CE7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2162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654FA" w:rsidRPr="006654FA" w:rsidRDefault="006654FA" w:rsidP="004724BA">
            <w:pPr>
              <w:jc w:val="center"/>
              <w:rPr>
                <w:rFonts w:ascii="Calibri" w:hAnsi="Calibri" w:cs="Calibri"/>
              </w:rPr>
            </w:pPr>
            <w:r w:rsidRPr="006654FA">
              <w:rPr>
                <w:rFonts w:ascii="Calibri" w:hAnsi="Calibri" w:cs="Calibri"/>
                <w:lang w:val="bg-BG"/>
              </w:rPr>
              <w:t>Вид материал</w:t>
            </w:r>
          </w:p>
        </w:tc>
        <w:tc>
          <w:tcPr>
            <w:tcW w:w="889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6654FA" w:rsidRDefault="006654FA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Количество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6654FA" w:rsidRDefault="006654FA" w:rsidP="006654FA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Единична цена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654FA" w:rsidRPr="006654FA" w:rsidRDefault="006654FA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6654FA" w:rsidRPr="003C4CE7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69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6654FA" w:rsidRPr="003C4CE7" w:rsidRDefault="006654FA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2162" w:type="pct"/>
            <w:tcBorders>
              <w:bottom w:val="single" w:sz="4" w:space="0" w:color="5B9BD5" w:themeColor="accent1"/>
            </w:tcBorders>
            <w:vAlign w:val="center"/>
          </w:tcPr>
          <w:p w:rsidR="006654FA" w:rsidRPr="003C4CE7" w:rsidRDefault="004D5EA1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889" w:type="pct"/>
            <w:tcBorders>
              <w:bottom w:val="single" w:sz="4" w:space="0" w:color="5B9BD5" w:themeColor="accent1"/>
            </w:tcBorders>
            <w:vAlign w:val="center"/>
          </w:tcPr>
          <w:p w:rsidR="006654FA" w:rsidRPr="003C4CE7" w:rsidRDefault="004D5EA1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vAlign w:val="center"/>
          </w:tcPr>
          <w:p w:rsidR="006654FA" w:rsidRPr="003C4CE7" w:rsidRDefault="004D5EA1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vAlign w:val="center"/>
          </w:tcPr>
          <w:p w:rsidR="006654FA" w:rsidRPr="003C4CE7" w:rsidRDefault="004D5EA1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</w:tr>
      <w:tr w:rsidR="006654FA" w:rsidRPr="004D5EA1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69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4D5EA1" w:rsidRDefault="003C4CE7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2162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654FA" w:rsidRPr="004D5EA1" w:rsidTr="00B00192">
        <w:tc>
          <w:tcPr>
            <w:tcW w:w="169" w:type="pct"/>
            <w:vAlign w:val="center"/>
          </w:tcPr>
          <w:p w:rsidR="006654FA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2162" w:type="pct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00192">
        <w:tc>
          <w:tcPr>
            <w:tcW w:w="169" w:type="pct"/>
            <w:vAlign w:val="center"/>
          </w:tcPr>
          <w:p w:rsidR="00482A3E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216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00192">
        <w:tc>
          <w:tcPr>
            <w:tcW w:w="169" w:type="pct"/>
            <w:vAlign w:val="center"/>
          </w:tcPr>
          <w:p w:rsidR="00482A3E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216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F570EC" w:rsidRPr="006654FA" w:rsidRDefault="00F570EC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B86FB6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ГРАЖДАНСКИ ДОГОВОРИ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1"/>
        <w:gridCol w:w="2486"/>
        <w:gridCol w:w="2693"/>
        <w:gridCol w:w="851"/>
        <w:gridCol w:w="1416"/>
        <w:gridCol w:w="2552"/>
      </w:tblGrid>
      <w:tr w:rsidR="00B86FB6" w:rsidRPr="006654FA" w:rsidTr="000378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0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86FB6" w:rsidRPr="006654FA" w:rsidRDefault="00B86FB6" w:rsidP="00B243DC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1201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86FB6" w:rsidRPr="006654FA" w:rsidRDefault="00B86FB6" w:rsidP="00B243DC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Име на получател</w:t>
            </w:r>
          </w:p>
        </w:tc>
        <w:tc>
          <w:tcPr>
            <w:tcW w:w="1301" w:type="pct"/>
            <w:tcBorders>
              <w:bottom w:val="single" w:sz="4" w:space="0" w:color="5B9BD5" w:themeColor="accent1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6FB6" w:rsidRPr="00B00192" w:rsidRDefault="00B86FB6" w:rsidP="00B243DC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Вид дейност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86FB6" w:rsidRPr="00B00192" w:rsidRDefault="00B86FB6" w:rsidP="00B86FB6">
            <w:pPr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Сума</w:t>
            </w:r>
          </w:p>
        </w:tc>
        <w:tc>
          <w:tcPr>
            <w:tcW w:w="684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86FB6" w:rsidRPr="00B00192" w:rsidRDefault="00B86FB6" w:rsidP="00037881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 xml:space="preserve">Срок </w:t>
            </w:r>
            <w:r w:rsidR="00037881">
              <w:rPr>
                <w:rFonts w:ascii="Calibri" w:hAnsi="Calibri" w:cs="Calibri"/>
                <w:lang w:val="bg-BG"/>
              </w:rPr>
              <w:t>за</w:t>
            </w:r>
            <w:r>
              <w:rPr>
                <w:rFonts w:ascii="Calibri" w:hAnsi="Calibri" w:cs="Calibri"/>
                <w:lang w:val="bg-BG"/>
              </w:rPr>
              <w:t xml:space="preserve"> изпълнение</w:t>
            </w:r>
          </w:p>
        </w:tc>
        <w:tc>
          <w:tcPr>
            <w:tcW w:w="1233" w:type="pct"/>
            <w:tcBorders>
              <w:bottom w:val="single" w:sz="4" w:space="0" w:color="5B9BD5" w:themeColor="accent1"/>
              <w:right w:val="single" w:sz="4" w:space="0" w:color="auto"/>
            </w:tcBorders>
            <w:shd w:val="clear" w:color="auto" w:fill="auto"/>
            <w:vAlign w:val="center"/>
          </w:tcPr>
          <w:p w:rsidR="00B86FB6" w:rsidRPr="00B00192" w:rsidRDefault="00037881" w:rsidP="00B243DC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Осигурителни вноски, приблизително 10 % от гражданския договор</w:t>
            </w:r>
          </w:p>
        </w:tc>
      </w:tr>
      <w:tr w:rsidR="007A09F9" w:rsidRPr="003C4CE7" w:rsidTr="007A09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0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1201" w:type="pct"/>
            <w:tcBorders>
              <w:bottom w:val="single" w:sz="4" w:space="0" w:color="5B9BD5" w:themeColor="accent1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1301" w:type="pct"/>
            <w:tcBorders>
              <w:bottom w:val="single" w:sz="4" w:space="0" w:color="auto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411" w:type="pct"/>
            <w:tcBorders>
              <w:bottom w:val="single" w:sz="4" w:space="0" w:color="5B9BD5" w:themeColor="accent1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684" w:type="pct"/>
            <w:tcBorders>
              <w:bottom w:val="single" w:sz="4" w:space="0" w:color="5B9BD5" w:themeColor="accent1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  <w:tc>
          <w:tcPr>
            <w:tcW w:w="1233" w:type="pct"/>
            <w:tcBorders>
              <w:bottom w:val="single" w:sz="4" w:space="0" w:color="5B9BD5" w:themeColor="accent1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6</w:t>
            </w:r>
          </w:p>
        </w:tc>
      </w:tr>
      <w:tr w:rsidR="007A09F9" w:rsidRPr="004D5EA1" w:rsidTr="007A09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70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120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33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09F9" w:rsidRPr="004D5EA1" w:rsidTr="007A09F9">
        <w:tc>
          <w:tcPr>
            <w:tcW w:w="170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12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33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7A09F9" w:rsidRPr="004D5EA1" w:rsidTr="007A09F9">
        <w:tc>
          <w:tcPr>
            <w:tcW w:w="170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12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33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7A09F9" w:rsidRPr="004D5EA1" w:rsidTr="007A09F9">
        <w:tc>
          <w:tcPr>
            <w:tcW w:w="170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12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33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F570EC" w:rsidRPr="006654FA" w:rsidRDefault="00F570EC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Разходи</w:t>
      </w:r>
      <w:r w:rsidR="007A09F9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 за</w:t>
      </w: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 </w:t>
      </w:r>
      <w:r w:rsidR="006654FA"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НАГРАДИ ЗА УЧАСТНИЦИ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6"/>
        <w:gridCol w:w="4380"/>
        <w:gridCol w:w="1927"/>
        <w:gridCol w:w="1844"/>
        <w:gridCol w:w="1842"/>
      </w:tblGrid>
      <w:tr w:rsidR="00B243DC" w:rsidRPr="00B243DC" w:rsidTr="00B243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B243DC" w:rsidRDefault="00B243DC" w:rsidP="003C4CE7">
            <w:pPr>
              <w:jc w:val="center"/>
              <w:rPr>
                <w:rFonts w:ascii="Calibri" w:hAnsi="Calibri" w:cs="Calibri"/>
                <w:lang w:val="bg-BG"/>
              </w:rPr>
            </w:pPr>
            <w:r w:rsidRPr="00B243DC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2116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B243DC" w:rsidRDefault="00B243DC" w:rsidP="004724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Име на наградения</w:t>
            </w:r>
          </w:p>
        </w:tc>
        <w:tc>
          <w:tcPr>
            <w:tcW w:w="93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B243DC" w:rsidRDefault="00B243DC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B243DC">
              <w:rPr>
                <w:rFonts w:ascii="Calibri" w:hAnsi="Calibri" w:cs="Calibri"/>
                <w:lang w:val="bg-BG"/>
              </w:rPr>
              <w:t>Вид награда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B243DC" w:rsidRDefault="00B243DC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B243DC">
              <w:rPr>
                <w:rFonts w:ascii="Calibri" w:hAnsi="Calibri" w:cs="Calibri"/>
                <w:lang w:val="bg-BG"/>
              </w:rPr>
              <w:t>Сума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B243DC" w:rsidRDefault="00B243DC" w:rsidP="004724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B243DC" w:rsidRPr="003C4CE7" w:rsidTr="00B243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2116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931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</w:tr>
      <w:tr w:rsidR="00B243DC" w:rsidRPr="004D5EA1" w:rsidTr="00B243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72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4D5EA1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2116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243DC" w:rsidRPr="004D5EA1" w:rsidTr="00B243DC">
        <w:tc>
          <w:tcPr>
            <w:tcW w:w="172" w:type="pct"/>
            <w:vAlign w:val="center"/>
          </w:tcPr>
          <w:p w:rsidR="00B243DC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2116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243DC">
        <w:tc>
          <w:tcPr>
            <w:tcW w:w="172" w:type="pct"/>
            <w:vAlign w:val="center"/>
          </w:tcPr>
          <w:p w:rsidR="00482A3E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2116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243DC">
        <w:tc>
          <w:tcPr>
            <w:tcW w:w="172" w:type="pct"/>
            <w:vAlign w:val="center"/>
          </w:tcPr>
          <w:p w:rsidR="00482A3E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2116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F570EC" w:rsidRPr="006654FA" w:rsidRDefault="00F570EC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7A09F9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="006654FA">
        <w:rPr>
          <w:rFonts w:ascii="Calibri" w:hAnsi="Calibri" w:cs="Calibri"/>
          <w:b/>
          <w:sz w:val="20"/>
          <w:szCs w:val="20"/>
          <w:u w:val="single"/>
          <w:lang w:val="bg-BG"/>
        </w:rPr>
        <w:t>ВЪНШНИ УСЛУГИ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427"/>
        <w:gridCol w:w="6236"/>
        <w:gridCol w:w="1844"/>
        <w:gridCol w:w="1842"/>
      </w:tblGrid>
      <w:tr w:rsidR="00B243DC" w:rsidRPr="006654FA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06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6654FA" w:rsidRDefault="00B243DC" w:rsidP="003C4CE7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3013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6654FA" w:rsidRDefault="00B243DC" w:rsidP="006654FA">
            <w:pPr>
              <w:jc w:val="center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lang w:val="bg-BG"/>
              </w:rPr>
              <w:t>Вид услуга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6654FA" w:rsidRDefault="00B243DC" w:rsidP="004724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Сума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6654FA" w:rsidRDefault="00B243DC" w:rsidP="004724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B243DC" w:rsidRPr="003C4CE7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206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3013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</w:tr>
      <w:tr w:rsidR="00B243DC" w:rsidRPr="004D5EA1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206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4D5EA1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3013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243DC" w:rsidRPr="004D5EA1" w:rsidTr="003C4CE7">
        <w:tc>
          <w:tcPr>
            <w:tcW w:w="206" w:type="pct"/>
            <w:vAlign w:val="center"/>
          </w:tcPr>
          <w:p w:rsidR="00B243DC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3013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3C4CE7">
        <w:tc>
          <w:tcPr>
            <w:tcW w:w="206" w:type="pct"/>
            <w:vAlign w:val="center"/>
          </w:tcPr>
          <w:p w:rsidR="00482A3E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3013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3C4CE7">
        <w:tc>
          <w:tcPr>
            <w:tcW w:w="206" w:type="pct"/>
            <w:vAlign w:val="center"/>
          </w:tcPr>
          <w:p w:rsidR="00482A3E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lastRenderedPageBreak/>
              <w:t>4</w:t>
            </w:r>
          </w:p>
        </w:tc>
        <w:tc>
          <w:tcPr>
            <w:tcW w:w="3013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482A3E" w:rsidRDefault="00482A3E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8D0730" w:rsidRDefault="000E627B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>
        <w:rPr>
          <w:rFonts w:ascii="Calibri" w:hAnsi="Calibri" w:cs="Calibri"/>
          <w:b/>
          <w:sz w:val="20"/>
          <w:szCs w:val="20"/>
          <w:u w:val="single"/>
          <w:lang w:val="bg-BG"/>
        </w:rPr>
        <w:t>ПРЕДСТАВИТЕЛНИ</w:t>
      </w:r>
      <w:r w:rsidR="007A09F9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 </w:t>
      </w:r>
      <w:r w:rsidR="007A09F9"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Разходи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6"/>
        <w:gridCol w:w="6307"/>
        <w:gridCol w:w="1844"/>
        <w:gridCol w:w="1842"/>
      </w:tblGrid>
      <w:tr w:rsidR="000E627B" w:rsidRPr="006654FA" w:rsidTr="00023A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Pr="006654FA" w:rsidRDefault="000E627B" w:rsidP="00023ABA">
            <w:pPr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3047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Pr="006654FA" w:rsidRDefault="000E627B" w:rsidP="000E627B">
            <w:pPr>
              <w:jc w:val="center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lang w:val="bg-BG"/>
              </w:rPr>
              <w:t>Вид представителни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6654FA" w:rsidRDefault="000E627B" w:rsidP="00023A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Сума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Pr="006654FA" w:rsidRDefault="000E627B" w:rsidP="00023A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0E627B" w:rsidRPr="004D5EA1" w:rsidTr="00023A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023A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3047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023A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023A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023A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</w:tr>
      <w:tr w:rsidR="000E627B" w:rsidRPr="004D5EA1" w:rsidTr="00023A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72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4D5EA1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3047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E627B" w:rsidRPr="004D5EA1" w:rsidTr="00023ABA">
        <w:tc>
          <w:tcPr>
            <w:tcW w:w="172" w:type="pct"/>
            <w:vAlign w:val="center"/>
          </w:tcPr>
          <w:p w:rsidR="000E627B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3047" w:type="pct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C4CE7" w:rsidRPr="004D5EA1" w:rsidTr="00023ABA">
        <w:tc>
          <w:tcPr>
            <w:tcW w:w="172" w:type="pct"/>
            <w:vAlign w:val="center"/>
          </w:tcPr>
          <w:p w:rsidR="003C4CE7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3047" w:type="pct"/>
            <w:vAlign w:val="center"/>
          </w:tcPr>
          <w:p w:rsidR="003C4CE7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3C4CE7" w:rsidRPr="004D5EA1" w:rsidRDefault="003C4CE7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3C4CE7" w:rsidRPr="004D5EA1" w:rsidRDefault="003C4CE7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D5EA1" w:rsidRPr="004D5EA1" w:rsidTr="00023ABA">
        <w:tc>
          <w:tcPr>
            <w:tcW w:w="172" w:type="pct"/>
            <w:vAlign w:val="center"/>
          </w:tcPr>
          <w:p w:rsidR="004D5EA1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3047" w:type="pct"/>
            <w:vAlign w:val="center"/>
          </w:tcPr>
          <w:p w:rsidR="004D5EA1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D5EA1" w:rsidRPr="004D5EA1" w:rsidRDefault="004D5EA1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D5EA1" w:rsidRPr="004D5EA1" w:rsidRDefault="004D5EA1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8D0730" w:rsidRPr="006654FA" w:rsidRDefault="008D0730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7A09F9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="000E627B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ПЕЧАТНИ </w:t>
      </w:r>
      <w:r w:rsidR="004F4053">
        <w:rPr>
          <w:rFonts w:ascii="Calibri" w:hAnsi="Calibri" w:cs="Calibri"/>
          <w:b/>
          <w:sz w:val="20"/>
          <w:szCs w:val="20"/>
          <w:u w:val="single"/>
          <w:lang w:val="bg-BG"/>
        </w:rPr>
        <w:t>УСЛУГИ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7"/>
        <w:gridCol w:w="2483"/>
        <w:gridCol w:w="1073"/>
        <w:gridCol w:w="1073"/>
        <w:gridCol w:w="1073"/>
        <w:gridCol w:w="1072"/>
        <w:gridCol w:w="1072"/>
        <w:gridCol w:w="1072"/>
        <w:gridCol w:w="1074"/>
      </w:tblGrid>
      <w:tr w:rsidR="004F4053" w:rsidRPr="004F4053" w:rsidTr="00AE77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Pr="004F4053" w:rsidRDefault="000E627B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1199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F6707E" w:rsidRDefault="004F4053" w:rsidP="00F6707E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Печат издание</w:t>
            </w:r>
            <w:r w:rsidR="00F6707E">
              <w:rPr>
                <w:rFonts w:ascii="Calibri" w:hAnsi="Calibri" w:cs="Calibri"/>
                <w:lang w:val="bg-BG"/>
              </w:rPr>
              <w:t xml:space="preserve">, </w:t>
            </w:r>
          </w:p>
          <w:p w:rsidR="00F6707E" w:rsidRDefault="00F6707E" w:rsidP="00F6707E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 xml:space="preserve">формат, </w:t>
            </w:r>
          </w:p>
          <w:p w:rsidR="00F6707E" w:rsidRPr="00F6707E" w:rsidRDefault="00F6707E" w:rsidP="00F6707E">
            <w:pPr>
              <w:jc w:val="center"/>
              <w:rPr>
                <w:rFonts w:ascii="Calibri" w:hAnsi="Calibri" w:cs="Calibri"/>
                <w:lang w:val="bg-BG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lang w:val="bg-BG"/>
              </w:rPr>
              <w:t>тираж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F4053" w:rsidRDefault="004F4053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Брой страници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F4053" w:rsidRDefault="004F4053" w:rsidP="004F4053">
            <w:pPr>
              <w:jc w:val="center"/>
              <w:rPr>
                <w:rFonts w:ascii="Calibri" w:hAnsi="Calibri" w:cs="Calibri"/>
              </w:rPr>
            </w:pPr>
            <w:r w:rsidRPr="004F4053">
              <w:rPr>
                <w:rFonts w:ascii="Calibri" w:hAnsi="Calibri" w:cs="Calibri"/>
                <w:lang w:val="bg-BG"/>
              </w:rPr>
              <w:t>Брой страници черно</w:t>
            </w:r>
            <w:r w:rsidR="007A09F9">
              <w:rPr>
                <w:rFonts w:ascii="Calibri" w:hAnsi="Calibri" w:cs="Calibri"/>
                <w:lang w:val="bg-BG"/>
              </w:rPr>
              <w:t>-</w:t>
            </w:r>
            <w:r w:rsidRPr="004F4053">
              <w:rPr>
                <w:rFonts w:ascii="Calibri" w:hAnsi="Calibri" w:cs="Calibri"/>
                <w:lang w:val="bg-BG"/>
              </w:rPr>
              <w:t>бял</w:t>
            </w:r>
            <w:r w:rsidR="007A09F9">
              <w:rPr>
                <w:rFonts w:ascii="Calibri" w:hAnsi="Calibri" w:cs="Calibri"/>
                <w:lang w:val="bg-BG"/>
              </w:rPr>
              <w:t xml:space="preserve"> печат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F4053" w:rsidRDefault="004F4053" w:rsidP="004F4053">
            <w:pPr>
              <w:jc w:val="center"/>
              <w:rPr>
                <w:rFonts w:ascii="Calibri" w:hAnsi="Calibri" w:cs="Calibri"/>
              </w:rPr>
            </w:pPr>
            <w:r w:rsidRPr="004F4053">
              <w:rPr>
                <w:rFonts w:ascii="Calibri" w:hAnsi="Calibri" w:cs="Calibri"/>
                <w:lang w:val="bg-BG"/>
              </w:rPr>
              <w:t>Брой страници цветен</w:t>
            </w:r>
            <w:r w:rsidR="007A09F9">
              <w:rPr>
                <w:rFonts w:ascii="Calibri" w:hAnsi="Calibri" w:cs="Calibri"/>
                <w:lang w:val="bg-BG"/>
              </w:rPr>
              <w:t xml:space="preserve"> печат</w:t>
            </w:r>
            <w:r w:rsidRPr="004F4053">
              <w:rPr>
                <w:rFonts w:ascii="Calibri" w:hAnsi="Calibri" w:cs="Calibri"/>
                <w:lang w:val="bg-BG"/>
              </w:rPr>
              <w:t xml:space="preserve"> 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F4053" w:rsidRDefault="004F4053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Вид корица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Default="000E627B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 xml:space="preserve">Цена </w:t>
            </w:r>
            <w:r w:rsidR="004F4053" w:rsidRPr="004F4053">
              <w:rPr>
                <w:rFonts w:ascii="Calibri" w:hAnsi="Calibri" w:cs="Calibri"/>
                <w:lang w:val="bg-BG"/>
              </w:rPr>
              <w:t>черно</w:t>
            </w:r>
            <w:r w:rsidR="00AE77B3">
              <w:rPr>
                <w:rFonts w:ascii="Calibri" w:hAnsi="Calibri" w:cs="Calibri"/>
                <w:lang w:val="bg-BG"/>
              </w:rPr>
              <w:t>бял</w:t>
            </w:r>
          </w:p>
          <w:p w:rsidR="007A09F9" w:rsidRPr="004F4053" w:rsidRDefault="007A09F9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печат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Default="000E627B" w:rsidP="004F4053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Цена цвет</w:t>
            </w:r>
            <w:r w:rsidR="004F4053" w:rsidRPr="004F4053">
              <w:rPr>
                <w:rFonts w:ascii="Calibri" w:hAnsi="Calibri" w:cs="Calibri"/>
                <w:lang w:val="bg-BG"/>
              </w:rPr>
              <w:t>е</w:t>
            </w:r>
            <w:r w:rsidRPr="004F4053">
              <w:rPr>
                <w:rFonts w:ascii="Calibri" w:hAnsi="Calibri" w:cs="Calibri"/>
                <w:lang w:val="bg-BG"/>
              </w:rPr>
              <w:t>н</w:t>
            </w:r>
          </w:p>
          <w:p w:rsidR="007A09F9" w:rsidRPr="004F4053" w:rsidRDefault="007A09F9" w:rsidP="004F4053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печат</w:t>
            </w:r>
          </w:p>
        </w:tc>
        <w:tc>
          <w:tcPr>
            <w:tcW w:w="519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Pr="004F4053" w:rsidRDefault="000E627B" w:rsidP="004724BA">
            <w:pPr>
              <w:jc w:val="center"/>
              <w:rPr>
                <w:rFonts w:ascii="Calibri" w:hAnsi="Calibri" w:cs="Calibri"/>
              </w:rPr>
            </w:pPr>
            <w:r w:rsidRPr="004F4053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4F4053" w:rsidRPr="004D5EA1" w:rsidTr="00AE77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1199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6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7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8</w:t>
            </w:r>
          </w:p>
        </w:tc>
        <w:tc>
          <w:tcPr>
            <w:tcW w:w="519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9</w:t>
            </w:r>
          </w:p>
        </w:tc>
      </w:tr>
      <w:tr w:rsidR="004F4053" w:rsidRPr="004D5EA1" w:rsidTr="00AE77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72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4D5EA1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1199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9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F4053" w:rsidRPr="004D5EA1" w:rsidTr="00AE77B3">
        <w:tc>
          <w:tcPr>
            <w:tcW w:w="172" w:type="pct"/>
            <w:vAlign w:val="center"/>
          </w:tcPr>
          <w:p w:rsidR="000E627B" w:rsidRPr="004D5EA1" w:rsidRDefault="004D5EA1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1199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C4CE7" w:rsidRPr="004D5EA1" w:rsidTr="00AE77B3">
        <w:tc>
          <w:tcPr>
            <w:tcW w:w="172" w:type="pct"/>
            <w:vAlign w:val="center"/>
          </w:tcPr>
          <w:p w:rsidR="003C4CE7" w:rsidRPr="004D5EA1" w:rsidRDefault="004D5EA1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1199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C4CE7" w:rsidRPr="004D5EA1" w:rsidTr="00AE77B3">
        <w:tc>
          <w:tcPr>
            <w:tcW w:w="172" w:type="pct"/>
            <w:vAlign w:val="center"/>
          </w:tcPr>
          <w:p w:rsidR="003C4CE7" w:rsidRPr="004D5EA1" w:rsidRDefault="004D5EA1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1199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127582" w:rsidRDefault="00127582" w:rsidP="00943DF9">
      <w:pPr>
        <w:pStyle w:val="Heading3"/>
      </w:pPr>
    </w:p>
    <w:p w:rsidR="00AE77B3" w:rsidRPr="003C4CE7" w:rsidRDefault="00482A3E" w:rsidP="00AE77B3">
      <w:pPr>
        <w:rPr>
          <w:rFonts w:ascii="Calibri" w:hAnsi="Calibri" w:cs="Calibri"/>
          <w:i/>
          <w:sz w:val="20"/>
          <w:szCs w:val="20"/>
          <w:lang w:val="bg-BG"/>
        </w:rPr>
      </w:pPr>
      <w:r w:rsidRPr="003C4CE7">
        <w:rPr>
          <w:rFonts w:ascii="Calibri" w:hAnsi="Calibri" w:cs="Calibri"/>
          <w:b/>
          <w:i/>
          <w:sz w:val="20"/>
          <w:szCs w:val="20"/>
          <w:lang w:val="bg-BG"/>
        </w:rPr>
        <w:t>Забележка:</w:t>
      </w:r>
      <w:r w:rsidR="003C4CE7" w:rsidRPr="003C4CE7">
        <w:rPr>
          <w:rFonts w:ascii="Calibri" w:hAnsi="Calibri" w:cs="Calibri"/>
          <w:i/>
          <w:sz w:val="20"/>
          <w:szCs w:val="20"/>
          <w:lang w:val="bg-BG"/>
        </w:rPr>
        <w:t xml:space="preserve"> Моля, попълвайте само тези разходи, които </w:t>
      </w:r>
      <w:r w:rsidR="007A09F9">
        <w:rPr>
          <w:rFonts w:ascii="Calibri" w:hAnsi="Calibri" w:cs="Calibri"/>
          <w:i/>
          <w:sz w:val="20"/>
          <w:szCs w:val="20"/>
          <w:lang w:val="bg-BG"/>
        </w:rPr>
        <w:t>са изпълними за вашия проект</w:t>
      </w:r>
      <w:r w:rsidR="003C4CE7" w:rsidRPr="003C4CE7">
        <w:rPr>
          <w:rFonts w:ascii="Calibri" w:hAnsi="Calibri" w:cs="Calibri"/>
          <w:i/>
          <w:sz w:val="20"/>
          <w:szCs w:val="20"/>
          <w:lang w:val="bg-BG"/>
        </w:rPr>
        <w:t>.</w:t>
      </w:r>
    </w:p>
    <w:p w:rsidR="00AE77B3" w:rsidRPr="00482A3E" w:rsidRDefault="00AE77B3" w:rsidP="00AE77B3">
      <w:pPr>
        <w:rPr>
          <w:rFonts w:ascii="Calibri" w:hAnsi="Calibri" w:cs="Calibri"/>
        </w:rPr>
      </w:pPr>
    </w:p>
    <w:p w:rsidR="00AE77B3" w:rsidRPr="00482A3E" w:rsidRDefault="00AE77B3" w:rsidP="00AE77B3">
      <w:pPr>
        <w:rPr>
          <w:rFonts w:ascii="Calibri" w:hAnsi="Calibri" w:cs="Calibri"/>
        </w:rPr>
      </w:pPr>
    </w:p>
    <w:p w:rsidR="00AE77B3" w:rsidRDefault="00AE77B3" w:rsidP="00AE77B3">
      <w:pPr>
        <w:rPr>
          <w:rFonts w:ascii="Calibri" w:hAnsi="Calibri" w:cs="Calibri"/>
        </w:rPr>
      </w:pPr>
    </w:p>
    <w:p w:rsidR="003C4CE7" w:rsidRPr="00482A3E" w:rsidRDefault="003C4CE7" w:rsidP="00AE77B3">
      <w:pPr>
        <w:rPr>
          <w:rFonts w:ascii="Calibri" w:hAnsi="Calibri" w:cs="Calibri"/>
        </w:rPr>
      </w:pPr>
    </w:p>
    <w:tbl>
      <w:tblPr>
        <w:tblStyle w:val="InvoiceTable"/>
        <w:tblW w:w="3798" w:type="pct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265"/>
        <w:gridCol w:w="4255"/>
      </w:tblGrid>
      <w:tr w:rsidR="00AE77B3" w:rsidRPr="00482A3E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AE77B3" w:rsidRPr="00482A3E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  <w:r w:rsidRPr="00482A3E"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  <w:t>Ръководител на проект:</w:t>
            </w: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AE77B3" w:rsidRPr="00482A3E" w:rsidRDefault="00AE77B3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4A6331" w:rsidRPr="00482A3E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AE77B3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sz w:val="24"/>
                <w:szCs w:val="24"/>
                <w:lang w:val="bg-BG"/>
              </w:rPr>
            </w:pPr>
          </w:p>
        </w:tc>
      </w:tr>
      <w:tr w:rsidR="004A6331" w:rsidRPr="00482A3E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4A6331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  <w:r w:rsidRPr="00482A3E"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  <w:t>НХА, София</w:t>
            </w: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4A6331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sz w:val="24"/>
                <w:szCs w:val="24"/>
                <w:lang w:val="bg-BG"/>
              </w:rPr>
            </w:pPr>
          </w:p>
        </w:tc>
      </w:tr>
      <w:tr w:rsidR="004A6331" w:rsidRPr="00482A3E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4A6331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  <w:r w:rsidRPr="00482A3E"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  <w:t>Дата:</w:t>
            </w: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4A6331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4"/>
                <w:szCs w:val="24"/>
                <w:lang w:val="bg-BG"/>
              </w:rPr>
            </w:pPr>
          </w:p>
        </w:tc>
      </w:tr>
    </w:tbl>
    <w:p w:rsidR="00AE77B3" w:rsidRPr="00AE77B3" w:rsidRDefault="00AE77B3" w:rsidP="00AE77B3"/>
    <w:sectPr w:rsidR="00AE77B3" w:rsidRPr="00AE77B3" w:rsidSect="00482A3E">
      <w:footerReference w:type="default" r:id="rId8"/>
      <w:headerReference w:type="first" r:id="rId9"/>
      <w:pgSz w:w="12240" w:h="15840" w:code="1"/>
      <w:pgMar w:top="993" w:right="900" w:bottom="1276" w:left="1440" w:header="720" w:footer="19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960" w:rsidRDefault="00890960">
      <w:pPr>
        <w:spacing w:after="0"/>
      </w:pPr>
      <w:r>
        <w:separator/>
      </w:r>
    </w:p>
  </w:endnote>
  <w:endnote w:type="continuationSeparator" w:id="0">
    <w:p w:rsidR="00890960" w:rsidRDefault="008909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582" w:rsidRDefault="004724BA">
    <w:pPr>
      <w:pStyle w:val="Footer"/>
    </w:pPr>
    <w:r>
      <w:rPr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86977D" wp14:editId="106E7F76">
              <wp:simplePos x="0" y="0"/>
              <wp:positionH relativeFrom="leftMargin">
                <wp:align>right</wp:align>
              </wp:positionH>
              <mc:AlternateContent>
                <mc:Choice Requires="wp14">
                  <wp:positionV relativeFrom="bottomMargin">
                    <wp14:pctPosVOffset>15000</wp14:pctPosVOffset>
                  </wp:positionV>
                </mc:Choice>
                <mc:Fallback>
                  <wp:positionV relativeFrom="page">
                    <wp:posOffset>9369425</wp:posOffset>
                  </wp:positionV>
                </mc:Fallback>
              </mc:AlternateContent>
              <wp:extent cx="338328" cy="310896"/>
              <wp:effectExtent l="0" t="0" r="5080" b="1143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328" cy="310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27582" w:rsidRDefault="004724BA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6707E"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86977D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left:0;text-align:left;margin-left:-24.55pt;margin-top:0;width:26.65pt;height:24.5pt;z-index:251659264;visibility:visible;mso-wrap-style:square;mso-width-percent:0;mso-height-percent:0;mso-top-percent:150;mso-wrap-distance-left:9pt;mso-wrap-distance-top:0;mso-wrap-distance-right:9pt;mso-wrap-distance-bottom:0;mso-position-horizontal:right;mso-position-horizontal-relative:left-margin-area;mso-position-vertical-relative:bottom-margin-area;mso-width-percent:0;mso-height-percent:0;mso-top-percent:15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" filled="f" stroked="f" strokeweight=".5pt">
              <v:textbox style="mso-fit-shape-to-text:t" inset="0,0,0,0">
                <w:txbxContent>
                  <w:p w:rsidR="00127582" w:rsidRDefault="004724B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6707E"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960" w:rsidRDefault="00890960">
      <w:pPr>
        <w:spacing w:after="0"/>
      </w:pPr>
      <w:r>
        <w:separator/>
      </w:r>
    </w:p>
  </w:footnote>
  <w:footnote w:type="continuationSeparator" w:id="0">
    <w:p w:rsidR="00890960" w:rsidRDefault="008909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FB6" w:rsidRPr="00B86FB6" w:rsidRDefault="00B86FB6" w:rsidP="00B86FB6">
    <w:pPr>
      <w:pStyle w:val="Header"/>
      <w:jc w:val="center"/>
      <w:rPr>
        <w:lang w:val="bg-BG"/>
      </w:rPr>
    </w:pPr>
    <w:r>
      <w:rPr>
        <w:lang w:val="bg-BG"/>
      </w:rPr>
      <w:t>ПРИЛОЖЕНИЕ №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8D8F4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57E5D71"/>
    <w:multiLevelType w:val="hybridMultilevel"/>
    <w:tmpl w:val="BFBE56B6"/>
    <w:lvl w:ilvl="0" w:tplc="DF622CE6">
      <w:start w:val="1"/>
      <w:numFmt w:val="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0F"/>
    <w:rsid w:val="00037881"/>
    <w:rsid w:val="00076C40"/>
    <w:rsid w:val="000942CD"/>
    <w:rsid w:val="000E627B"/>
    <w:rsid w:val="00127582"/>
    <w:rsid w:val="00255D0F"/>
    <w:rsid w:val="003C4CE7"/>
    <w:rsid w:val="004724BA"/>
    <w:rsid w:val="00482A3E"/>
    <w:rsid w:val="004A6331"/>
    <w:rsid w:val="004D5EA1"/>
    <w:rsid w:val="004F4053"/>
    <w:rsid w:val="00632CA2"/>
    <w:rsid w:val="006654FA"/>
    <w:rsid w:val="00675D24"/>
    <w:rsid w:val="007A09F9"/>
    <w:rsid w:val="00890960"/>
    <w:rsid w:val="008D0730"/>
    <w:rsid w:val="00943DF9"/>
    <w:rsid w:val="00A30B23"/>
    <w:rsid w:val="00AE77B3"/>
    <w:rsid w:val="00B00192"/>
    <w:rsid w:val="00B243DC"/>
    <w:rsid w:val="00B86FB6"/>
    <w:rsid w:val="00C409B4"/>
    <w:rsid w:val="00CE2C02"/>
    <w:rsid w:val="00D9797D"/>
    <w:rsid w:val="00E9340E"/>
    <w:rsid w:val="00EE30F0"/>
    <w:rsid w:val="00F11503"/>
    <w:rsid w:val="00F570EC"/>
    <w:rsid w:val="00F6707E"/>
    <w:rsid w:val="00F6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9C4DD3"/>
  <w15:chartTrackingRefBased/>
  <w15:docId w15:val="{E5C88831-4CD6-48D3-B086-341AD2087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404040" w:themeColor="text1" w:themeTint="BF"/>
        <w:kern w:val="2"/>
        <w:sz w:val="18"/>
        <w:szCs w:val="18"/>
        <w:lang w:val="en-US" w:eastAsia="ja-JP" w:bidi="ar-SA"/>
        <w14:ligatures w14:val="standard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240"/>
      <w:outlineLvl w:val="0"/>
    </w:pPr>
    <w:rPr>
      <w:b/>
      <w:bCs/>
      <w:caps/>
      <w:color w:val="1F4E79" w:themeColor="accent1" w:themeShade="80"/>
      <w:kern w:val="0"/>
      <w:sz w:val="28"/>
      <w:szCs w:val="2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b/>
      <w:bCs/>
      <w:color w:val="5B9BD5" w:themeColor="accent1"/>
      <w:kern w:val="0"/>
      <w:sz w:val="24"/>
      <w:szCs w:val="24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3"/>
    <w:qFormat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kern w:val="0"/>
      <w:sz w:val="24"/>
      <w:szCs w:val="24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3"/>
    <w:rPr>
      <w:b/>
      <w:bCs/>
      <w:color w:val="5B9BD5" w:themeColor="accent1"/>
      <w:kern w:val="0"/>
      <w:sz w:val="24"/>
      <w:szCs w:val="24"/>
      <w14:ligatures w14:val="none"/>
    </w:rPr>
  </w:style>
  <w:style w:type="paragraph" w:styleId="Title">
    <w:name w:val="Title"/>
    <w:basedOn w:val="Normal"/>
    <w:next w:val="Normal"/>
    <w:link w:val="TitleChar"/>
    <w:uiPriority w:val="2"/>
    <w:qFormat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  <w14:ligatures w14:val="none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  <w14:ligatures w14:val="none"/>
    </w:rPr>
  </w:style>
  <w:style w:type="table" w:customStyle="1" w:styleId="InvoiceTable">
    <w:name w:val="Invoice Table"/>
    <w:basedOn w:val="TableNormal"/>
    <w:uiPriority w:val="99"/>
    <w:pPr>
      <w:spacing w:before="120" w:after="120"/>
    </w:pPr>
    <w:rPr>
      <w:kern w:val="0"/>
      <w14:ligatures w14:val="none"/>
    </w:r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pPr>
        <w:wordWrap/>
        <w:jc w:val="right"/>
      </w:pPr>
      <w:rPr>
        <w:b/>
        <w:color w:val="FFFFFF" w:themeColor="background1"/>
      </w:rPr>
      <w:tblPr/>
      <w:tcPr>
        <w:shd w:val="clear" w:color="auto" w:fill="5B9BD5" w:themeFill="accent1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InvoiceHeading">
    <w:name w:val="Invoice Heading"/>
    <w:basedOn w:val="Normal"/>
    <w:next w:val="Normal"/>
    <w:uiPriority w:val="2"/>
    <w:qFormat/>
    <w:pPr>
      <w:spacing w:before="600" w:after="240"/>
    </w:pPr>
    <w:rPr>
      <w:b/>
      <w:bCs/>
      <w:caps/>
      <w:color w:val="1F4E79" w:themeColor="accent1" w:themeShade="8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caps/>
      <w:color w:val="1F4E79" w:themeColor="accent1" w:themeShade="80"/>
      <w:kern w:val="0"/>
      <w:sz w:val="28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Pr>
      <w:b/>
      <w:bCs/>
      <w:color w:val="5B9BD5" w:themeColor="accent1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2"/>
    <w:qFormat/>
    <w:pPr>
      <w:spacing w:after="120"/>
    </w:pPr>
    <w:rPr>
      <w:b/>
      <w:bCs/>
    </w:rPr>
  </w:style>
  <w:style w:type="paragraph" w:customStyle="1" w:styleId="FormText">
    <w:name w:val="Form Text"/>
    <w:basedOn w:val="Normal"/>
    <w:uiPriority w:val="2"/>
    <w:qFormat/>
    <w:pPr>
      <w:spacing w:after="120"/>
      <w:contextualSpacing/>
    </w:pPr>
  </w:style>
  <w:style w:type="paragraph" w:styleId="Footer">
    <w:name w:val="footer"/>
    <w:basedOn w:val="Normal"/>
    <w:link w:val="FooterChar"/>
    <w:uiPriority w:val="99"/>
    <w:unhideWhenUsed/>
    <w:pPr>
      <w:spacing w:before="200" w:after="0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kern w:val="0"/>
      <w:sz w:val="2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noProof/>
      <w:color w:val="1F4E79" w:themeColor="accent1" w:themeShade="80"/>
      <w:kern w:val="0"/>
      <w:sz w:val="20"/>
      <w:szCs w:val="20"/>
      <w14:ligatures w14:val="none"/>
    </w:rPr>
  </w:style>
  <w:style w:type="paragraph" w:styleId="Closing">
    <w:name w:val="Closing"/>
    <w:basedOn w:val="Normal"/>
    <w:link w:val="ClosingChar"/>
    <w:uiPriority w:val="4"/>
    <w:unhideWhenUsed/>
    <w:qFormat/>
    <w:pPr>
      <w:spacing w:before="360" w:after="120"/>
    </w:pPr>
    <w:rPr>
      <w:b/>
      <w:bCs/>
      <w:color w:val="5B9BD5" w:themeColor="accent1"/>
      <w:sz w:val="24"/>
      <w:szCs w:val="24"/>
    </w:rPr>
  </w:style>
  <w:style w:type="character" w:customStyle="1" w:styleId="ClosingChar">
    <w:name w:val="Closing Char"/>
    <w:basedOn w:val="DefaultParagraphFont"/>
    <w:link w:val="Closing"/>
    <w:uiPriority w:val="4"/>
    <w:rPr>
      <w:b/>
      <w:bCs/>
      <w:color w:val="5B9BD5" w:themeColor="accent1"/>
      <w:sz w:val="24"/>
      <w:szCs w:val="24"/>
    </w:rPr>
  </w:style>
  <w:style w:type="paragraph" w:customStyle="1" w:styleId="Organization">
    <w:name w:val="Organization"/>
    <w:basedOn w:val="Normal"/>
    <w:next w:val="Normal"/>
    <w:uiPriority w:val="4"/>
    <w:qFormat/>
    <w:pPr>
      <w:spacing w:before="160" w:after="0" w:line="288" w:lineRule="auto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styleId="Strong">
    <w:name w:val="Strong"/>
    <w:basedOn w:val="DefaultParagraphFont"/>
    <w:uiPriority w:val="2"/>
    <w:unhideWhenUsed/>
    <w:rPr>
      <w:b w:val="0"/>
      <w:bCs w:val="0"/>
      <w:color w:val="5B9BD5" w:themeColor="accent1"/>
    </w:rPr>
  </w:style>
  <w:style w:type="paragraph" w:customStyle="1" w:styleId="ContactInfo">
    <w:name w:val="Contact Info"/>
    <w:basedOn w:val="Normal"/>
    <w:uiPriority w:val="4"/>
    <w:qFormat/>
    <w:pPr>
      <w:spacing w:before="40" w:after="0"/>
    </w:p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_01\AppData\Roaming\Microsoft\Templates\Packing%20slip%20(Business%20Blue%20design).dotx" TargetMode="External"/></Relationships>
</file>

<file path=word/theme/theme1.xml><?xml version="1.0" encoding="utf-8"?>
<a:theme xmlns:a="http://schemas.openxmlformats.org/drawingml/2006/main" name="Blue Business Set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CFC9409-43FF-4206-BB0C-BC6EA60D1F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Packing slip (Business Blue design)</Template>
  <TotalTime>0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Niki Mladenov</cp:lastModifiedBy>
  <cp:revision>2</cp:revision>
  <dcterms:created xsi:type="dcterms:W3CDTF">2024-02-15T12:34:00Z</dcterms:created>
  <dcterms:modified xsi:type="dcterms:W3CDTF">2024-02-15T12:34:00Z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TC029278589991</vt:lpwstr>
  </property>
</Properties>
</file>