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nvoiceTable"/>
        <w:tblW w:w="5227" w:type="pct"/>
        <w:tblInd w:w="-426" w:type="dxa"/>
        <w:tblLook w:val="04A0" w:firstRow="1" w:lastRow="0" w:firstColumn="1" w:lastColumn="0" w:noHBand="0" w:noVBand="1"/>
        <w:tblDescription w:val="/Ship To/Bill To"/>
      </w:tblPr>
      <w:tblGrid>
        <w:gridCol w:w="2978"/>
        <w:gridCol w:w="7371"/>
      </w:tblGrid>
      <w:tr w:rsidR="00AE77B3" w:rsidRPr="00AE77B3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tcW w:w="1439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:rsidR="00E9340E" w:rsidRPr="00AE77B3" w:rsidRDefault="00E9340E" w:rsidP="00255D0F">
            <w:pPr>
              <w:spacing w:after="0"/>
              <w:rPr>
                <w:rFonts w:ascii="Calibri" w:hAnsi="Calibri" w:cs="Calibri"/>
                <w:b w:val="0"/>
                <w:color w:val="auto"/>
                <w:sz w:val="20"/>
                <w:szCs w:val="20"/>
                <w:lang w:val="bg-BG"/>
              </w:rPr>
            </w:pPr>
            <w:bookmarkStart w:id="0" w:name="_GoBack"/>
            <w:bookmarkEnd w:id="0"/>
          </w:p>
        </w:tc>
        <w:tc>
          <w:tcPr>
            <w:tcW w:w="3561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:rsidR="00E9340E" w:rsidRPr="00AE77B3" w:rsidRDefault="00E9340E" w:rsidP="00AE77B3">
            <w:pPr>
              <w:spacing w:before="40" w:after="40"/>
              <w:rPr>
                <w:color w:val="auto"/>
                <w:sz w:val="24"/>
                <w:szCs w:val="24"/>
              </w:rPr>
            </w:pP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ПЛАН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  <w:lang w:val="bg-BG"/>
              </w:rPr>
              <w:t xml:space="preserve"> - 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СМЕТКА ЗА ВИДОВЕ РАЗХОДИ ПО ПРОЕКТ</w:t>
            </w:r>
          </w:p>
        </w:tc>
      </w:tr>
      <w:tr w:rsidR="00255D0F" w:rsidRPr="00943DF9" w:rsidTr="00AE77B3">
        <w:trPr>
          <w:trHeight w:val="186"/>
        </w:trPr>
        <w:tc>
          <w:tcPr>
            <w:tcW w:w="1439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:rsidR="00255D0F" w:rsidRPr="00943DF9" w:rsidRDefault="00255D0F" w:rsidP="00AE77B3">
            <w:pPr>
              <w:spacing w:before="20" w:after="20"/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</w:pPr>
            <w:r w:rsidRPr="00943DF9"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  <w:t>Наименование на проекта:</w:t>
            </w:r>
          </w:p>
        </w:tc>
        <w:tc>
          <w:tcPr>
            <w:tcW w:w="3561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:rsidR="00255D0F" w:rsidRPr="00943DF9" w:rsidRDefault="00255D0F" w:rsidP="00AE77B3">
            <w:pPr>
              <w:spacing w:before="20" w:after="20"/>
              <w:rPr>
                <w:sz w:val="20"/>
                <w:szCs w:val="20"/>
              </w:rPr>
            </w:pPr>
          </w:p>
          <w:p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  <w:p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127582" w:rsidRPr="006654FA" w:rsidRDefault="00943DF9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F570EC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КОМАНДИРОВКИ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2"/>
        <w:gridCol w:w="2653"/>
        <w:gridCol w:w="965"/>
        <w:gridCol w:w="873"/>
        <w:gridCol w:w="971"/>
        <w:gridCol w:w="867"/>
        <w:gridCol w:w="919"/>
        <w:gridCol w:w="907"/>
        <w:gridCol w:w="991"/>
        <w:gridCol w:w="851"/>
      </w:tblGrid>
      <w:tr w:rsidR="00B00192" w:rsidRPr="00B00192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3C4CE7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№</w:t>
            </w: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Име на командирован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Град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дневни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нощувки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дневни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нощувки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транспорт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</w:tr>
      <w:tr w:rsidR="00B00192" w:rsidRPr="003C4CE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8D0730" w:rsidRPr="003C4CE7" w:rsidRDefault="008D0730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10</w:t>
            </w:r>
          </w:p>
        </w:tc>
      </w:tr>
      <w:tr w:rsidR="00B00192" w:rsidRPr="004D5EA1" w:rsidTr="00B00192">
        <w:tc>
          <w:tcPr>
            <w:tcW w:w="170" w:type="pct"/>
            <w:vAlign w:val="center"/>
          </w:tcPr>
          <w:p w:rsidR="008D0730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282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E77B3" w:rsidRPr="004D5EA1" w:rsidTr="00B00192">
        <w:tc>
          <w:tcPr>
            <w:tcW w:w="170" w:type="pct"/>
            <w:vAlign w:val="center"/>
          </w:tcPr>
          <w:p w:rsidR="00AE77B3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82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70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8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70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8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МАТЕРИАЛИ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0"/>
        <w:gridCol w:w="4475"/>
        <w:gridCol w:w="1840"/>
        <w:gridCol w:w="1844"/>
        <w:gridCol w:w="1840"/>
      </w:tblGrid>
      <w:tr w:rsidR="006654FA" w:rsidRPr="006654FA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</w:rPr>
            </w:pPr>
            <w:r w:rsidRPr="006654FA">
              <w:rPr>
                <w:rFonts w:ascii="Calibri" w:hAnsi="Calibri" w:cs="Calibri"/>
                <w:lang w:val="bg-BG"/>
              </w:rPr>
              <w:t>Вид материал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Количество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6654FA" w:rsidRDefault="006654FA" w:rsidP="006654F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Единична цена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6654FA" w:rsidRPr="003C4CE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6654FA" w:rsidRPr="003C4CE7" w:rsidRDefault="006654FA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6654FA" w:rsidRPr="004D5EA1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69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3C4CE7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62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654FA" w:rsidRPr="004D5EA1" w:rsidTr="00B00192">
        <w:tc>
          <w:tcPr>
            <w:tcW w:w="169" w:type="pct"/>
            <w:vAlign w:val="center"/>
          </w:tcPr>
          <w:p w:rsidR="006654FA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62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69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6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69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6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ГРАЖДАНСКИ ДОГОВОРИ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1"/>
        <w:gridCol w:w="2486"/>
        <w:gridCol w:w="2693"/>
        <w:gridCol w:w="851"/>
        <w:gridCol w:w="1416"/>
        <w:gridCol w:w="2552"/>
      </w:tblGrid>
      <w:tr w:rsidR="00B86FB6" w:rsidRPr="006654FA" w:rsidTr="000378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Име на получател</w:t>
            </w:r>
          </w:p>
        </w:tc>
        <w:tc>
          <w:tcPr>
            <w:tcW w:w="1301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6FB6" w:rsidRPr="00B00192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Вид дейност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86FB6" w:rsidRPr="00B00192" w:rsidRDefault="00B86FB6" w:rsidP="00B86FB6">
            <w:pPr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B00192" w:rsidRDefault="00B86FB6" w:rsidP="00037881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 xml:space="preserve">Срок </w:t>
            </w:r>
            <w:r w:rsidR="00037881">
              <w:rPr>
                <w:rFonts w:ascii="Calibri" w:hAnsi="Calibri" w:cs="Calibri"/>
                <w:lang w:val="bg-BG"/>
              </w:rPr>
              <w:t>за</w:t>
            </w:r>
            <w:r>
              <w:rPr>
                <w:rFonts w:ascii="Calibri" w:hAnsi="Calibri" w:cs="Calibri"/>
                <w:lang w:val="bg-BG"/>
              </w:rPr>
              <w:t xml:space="preserve"> изпълнение</w:t>
            </w:r>
          </w:p>
        </w:tc>
        <w:tc>
          <w:tcPr>
            <w:tcW w:w="1233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auto"/>
            <w:vAlign w:val="center"/>
          </w:tcPr>
          <w:p w:rsidR="00B86FB6" w:rsidRPr="00B00192" w:rsidRDefault="00037881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Осигурителни вноски, приблизително 10 % от гражданския договор</w:t>
            </w:r>
          </w:p>
        </w:tc>
      </w:tr>
      <w:tr w:rsidR="007A09F9" w:rsidRPr="003C4CE7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1301" w:type="pct"/>
            <w:tcBorders>
              <w:bottom w:val="single" w:sz="4" w:space="0" w:color="auto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1233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</w:tr>
      <w:tr w:rsidR="007A09F9" w:rsidRPr="004D5EA1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0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20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за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6654FA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НАГРАДИ ЗА УЧАСТНИЦИ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4380"/>
        <w:gridCol w:w="1927"/>
        <w:gridCol w:w="1844"/>
        <w:gridCol w:w="1842"/>
      </w:tblGrid>
      <w:tr w:rsidR="00B243DC" w:rsidRPr="00B243DC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Име на наградения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Вид награда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B243DC" w:rsidRPr="004D5EA1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16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:rsidTr="00B243DC">
        <w:tc>
          <w:tcPr>
            <w:tcW w:w="172" w:type="pct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16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243DC">
        <w:tc>
          <w:tcPr>
            <w:tcW w:w="172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1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243DC">
        <w:tc>
          <w:tcPr>
            <w:tcW w:w="172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1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6654FA">
        <w:rPr>
          <w:rFonts w:ascii="Calibri" w:hAnsi="Calibri" w:cs="Calibri"/>
          <w:b/>
          <w:sz w:val="20"/>
          <w:szCs w:val="20"/>
          <w:u w:val="single"/>
          <w:lang w:val="bg-BG"/>
        </w:rPr>
        <w:t>ВЪНШНИ 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427"/>
        <w:gridCol w:w="6236"/>
        <w:gridCol w:w="1844"/>
        <w:gridCol w:w="1842"/>
      </w:tblGrid>
      <w:tr w:rsidR="00B243DC" w:rsidRPr="006654FA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6654FA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услуга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B243DC" w:rsidRPr="004D5EA1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206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1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:rsidTr="003C4CE7">
        <w:tc>
          <w:tcPr>
            <w:tcW w:w="206" w:type="pct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13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3C4CE7">
        <w:tc>
          <w:tcPr>
            <w:tcW w:w="206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13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3C4CE7">
        <w:tc>
          <w:tcPr>
            <w:tcW w:w="206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lastRenderedPageBreak/>
              <w:t>4</w:t>
            </w:r>
          </w:p>
        </w:tc>
        <w:tc>
          <w:tcPr>
            <w:tcW w:w="3013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482A3E" w:rsidRDefault="00482A3E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8D0730" w:rsidRDefault="000E627B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>
        <w:rPr>
          <w:rFonts w:ascii="Calibri" w:hAnsi="Calibri" w:cs="Calibri"/>
          <w:b/>
          <w:sz w:val="20"/>
          <w:szCs w:val="20"/>
          <w:u w:val="single"/>
          <w:lang w:val="bg-BG"/>
        </w:rPr>
        <w:t>ПРЕДСТАВИТЕЛНИ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7A09F9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6307"/>
        <w:gridCol w:w="1844"/>
        <w:gridCol w:w="1842"/>
      </w:tblGrid>
      <w:tr w:rsidR="000E627B" w:rsidRPr="006654FA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23ABA">
            <w:pPr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E627B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представителни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0E627B" w:rsidRPr="004D5EA1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0E627B" w:rsidRPr="004D5EA1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47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E627B" w:rsidRPr="004D5EA1" w:rsidTr="00023ABA">
        <w:tc>
          <w:tcPr>
            <w:tcW w:w="172" w:type="pct"/>
            <w:vAlign w:val="center"/>
          </w:tcPr>
          <w:p w:rsidR="000E627B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47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023ABA">
        <w:tc>
          <w:tcPr>
            <w:tcW w:w="172" w:type="pct"/>
            <w:vAlign w:val="center"/>
          </w:tcPr>
          <w:p w:rsidR="003C4CE7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47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5EA1" w:rsidRPr="004D5EA1" w:rsidTr="00023ABA">
        <w:tc>
          <w:tcPr>
            <w:tcW w:w="172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3047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8D0730" w:rsidRPr="006654FA" w:rsidRDefault="008D0730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0E627B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ПЕЧАТНИ </w:t>
      </w:r>
      <w:r w:rsidR="004F4053">
        <w:rPr>
          <w:rFonts w:ascii="Calibri" w:hAnsi="Calibri" w:cs="Calibri"/>
          <w:b/>
          <w:sz w:val="20"/>
          <w:szCs w:val="20"/>
          <w:u w:val="single"/>
          <w:lang w:val="bg-BG"/>
        </w:rPr>
        <w:t>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7"/>
        <w:gridCol w:w="2483"/>
        <w:gridCol w:w="1073"/>
        <w:gridCol w:w="1073"/>
        <w:gridCol w:w="1073"/>
        <w:gridCol w:w="1072"/>
        <w:gridCol w:w="1072"/>
        <w:gridCol w:w="1072"/>
        <w:gridCol w:w="1074"/>
      </w:tblGrid>
      <w:tr w:rsidR="004F4053" w:rsidRPr="004F4053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0E627B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19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Печат издание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F4053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черно</w:t>
            </w:r>
            <w:r w:rsidR="007A09F9">
              <w:rPr>
                <w:rFonts w:ascii="Calibri" w:hAnsi="Calibri" w:cs="Calibri"/>
                <w:lang w:val="bg-BG"/>
              </w:rPr>
              <w:t>-</w:t>
            </w:r>
            <w:r w:rsidRPr="004F4053">
              <w:rPr>
                <w:rFonts w:ascii="Calibri" w:hAnsi="Calibri" w:cs="Calibri"/>
                <w:lang w:val="bg-BG"/>
              </w:rPr>
              <w:t>бял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F4053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цветен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  <w:r w:rsidRPr="004F4053">
              <w:rPr>
                <w:rFonts w:ascii="Calibri" w:hAnsi="Calibri" w:cs="Calibri"/>
                <w:lang w:val="bg-BG"/>
              </w:rPr>
              <w:t xml:space="preserve"> 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Вид корица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Default="000E627B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 xml:space="preserve">Цена </w:t>
            </w:r>
            <w:r w:rsidR="004F4053" w:rsidRPr="004F4053">
              <w:rPr>
                <w:rFonts w:ascii="Calibri" w:hAnsi="Calibri" w:cs="Calibri"/>
                <w:lang w:val="bg-BG"/>
              </w:rPr>
              <w:t>черно</w:t>
            </w:r>
            <w:r w:rsidR="00AE77B3">
              <w:rPr>
                <w:rFonts w:ascii="Calibri" w:hAnsi="Calibri" w:cs="Calibri"/>
                <w:lang w:val="bg-BG"/>
              </w:rPr>
              <w:t>бял</w:t>
            </w:r>
          </w:p>
          <w:p w:rsidR="007A09F9" w:rsidRPr="004F4053" w:rsidRDefault="007A09F9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Default="000E627B" w:rsidP="004F4053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Цена цвет</w:t>
            </w:r>
            <w:r w:rsidR="004F4053" w:rsidRPr="004F4053">
              <w:rPr>
                <w:rFonts w:ascii="Calibri" w:hAnsi="Calibri" w:cs="Calibri"/>
                <w:lang w:val="bg-BG"/>
              </w:rPr>
              <w:t>е</w:t>
            </w:r>
            <w:r w:rsidRPr="004F4053">
              <w:rPr>
                <w:rFonts w:ascii="Calibri" w:hAnsi="Calibri" w:cs="Calibri"/>
                <w:lang w:val="bg-BG"/>
              </w:rPr>
              <w:t>н</w:t>
            </w:r>
          </w:p>
          <w:p w:rsidR="007A09F9" w:rsidRPr="004F4053" w:rsidRDefault="007A09F9" w:rsidP="004F4053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51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0E627B" w:rsidP="004724BA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4F4053" w:rsidRPr="004D5EA1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199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519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</w:tr>
      <w:tr w:rsidR="004F4053" w:rsidRPr="004D5EA1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19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F4053" w:rsidRPr="004D5EA1" w:rsidTr="00AE77B3">
        <w:tc>
          <w:tcPr>
            <w:tcW w:w="172" w:type="pct"/>
            <w:vAlign w:val="center"/>
          </w:tcPr>
          <w:p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199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AE77B3">
        <w:tc>
          <w:tcPr>
            <w:tcW w:w="172" w:type="pct"/>
            <w:vAlign w:val="center"/>
          </w:tcPr>
          <w:p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19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AE77B3">
        <w:tc>
          <w:tcPr>
            <w:tcW w:w="172" w:type="pct"/>
            <w:vAlign w:val="center"/>
          </w:tcPr>
          <w:p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19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127582" w:rsidRDefault="00127582" w:rsidP="00943DF9">
      <w:pPr>
        <w:pStyle w:val="3"/>
      </w:pPr>
    </w:p>
    <w:p w:rsidR="00AE77B3" w:rsidRPr="003C4CE7" w:rsidRDefault="00482A3E" w:rsidP="00AE77B3">
      <w:pPr>
        <w:rPr>
          <w:rFonts w:ascii="Calibri" w:hAnsi="Calibri" w:cs="Calibri"/>
          <w:i/>
          <w:sz w:val="20"/>
          <w:szCs w:val="20"/>
          <w:lang w:val="bg-BG"/>
        </w:rPr>
      </w:pPr>
      <w:r w:rsidRPr="003C4CE7">
        <w:rPr>
          <w:rFonts w:ascii="Calibri" w:hAnsi="Calibri" w:cs="Calibri"/>
          <w:b/>
          <w:i/>
          <w:sz w:val="20"/>
          <w:szCs w:val="20"/>
          <w:lang w:val="bg-BG"/>
        </w:rPr>
        <w:t>Забележка: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 xml:space="preserve"> Моля, попълвайте само тези разходи, които </w:t>
      </w:r>
      <w:r w:rsidR="007A09F9">
        <w:rPr>
          <w:rFonts w:ascii="Calibri" w:hAnsi="Calibri" w:cs="Calibri"/>
          <w:i/>
          <w:sz w:val="20"/>
          <w:szCs w:val="20"/>
          <w:lang w:val="bg-BG"/>
        </w:rPr>
        <w:t>са изпълними за вашия проект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>.</w:t>
      </w:r>
    </w:p>
    <w:p w:rsidR="00AE77B3" w:rsidRPr="00482A3E" w:rsidRDefault="00AE77B3" w:rsidP="00AE77B3">
      <w:pPr>
        <w:rPr>
          <w:rFonts w:ascii="Calibri" w:hAnsi="Calibri" w:cs="Calibri"/>
        </w:rPr>
      </w:pPr>
    </w:p>
    <w:p w:rsidR="00AE77B3" w:rsidRPr="00482A3E" w:rsidRDefault="00AE77B3" w:rsidP="00AE77B3">
      <w:pPr>
        <w:rPr>
          <w:rFonts w:ascii="Calibri" w:hAnsi="Calibri" w:cs="Calibri"/>
        </w:rPr>
      </w:pPr>
    </w:p>
    <w:p w:rsidR="00AE77B3" w:rsidRDefault="00AE77B3" w:rsidP="00AE77B3">
      <w:pPr>
        <w:rPr>
          <w:rFonts w:ascii="Calibri" w:hAnsi="Calibri" w:cs="Calibri"/>
        </w:rPr>
      </w:pPr>
    </w:p>
    <w:p w:rsidR="003C4CE7" w:rsidRPr="00482A3E" w:rsidRDefault="003C4CE7" w:rsidP="00AE77B3">
      <w:pPr>
        <w:rPr>
          <w:rFonts w:ascii="Calibri" w:hAnsi="Calibri" w:cs="Calibri"/>
        </w:rPr>
      </w:pPr>
    </w:p>
    <w:tbl>
      <w:tblPr>
        <w:tblStyle w:val="InvoiceTable"/>
        <w:tblW w:w="3798" w:type="pct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265"/>
        <w:gridCol w:w="4255"/>
      </w:tblGrid>
      <w:tr w:rsidR="00AE77B3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482A3E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482A3E" w:rsidRDefault="00AE77B3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</w:tbl>
    <w:p w:rsidR="00AE77B3" w:rsidRPr="00AE77B3" w:rsidRDefault="00AE77B3" w:rsidP="00AE77B3"/>
    <w:sectPr w:rsidR="00AE77B3" w:rsidRPr="00AE77B3" w:rsidSect="00482A3E">
      <w:footerReference w:type="default" r:id="rId8"/>
      <w:headerReference w:type="first" r:id="rId9"/>
      <w:pgSz w:w="12240" w:h="15840" w:code="1"/>
      <w:pgMar w:top="993" w:right="900" w:bottom="1276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503" w:rsidRDefault="00F11503">
      <w:pPr>
        <w:spacing w:after="0"/>
      </w:pPr>
      <w:r>
        <w:separator/>
      </w:r>
    </w:p>
  </w:endnote>
  <w:endnote w:type="continuationSeparator" w:id="0">
    <w:p w:rsidR="00F11503" w:rsidRDefault="00F115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582" w:rsidRDefault="004724BA">
    <w:pPr>
      <w:pStyle w:val="a9"/>
    </w:pPr>
    <w:r>
      <w:rPr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6977D" wp14:editId="106E7F76">
              <wp:simplePos x="0" y="0"/>
              <wp:positionH relativeFrom="leftMargin">
                <wp:align>right</wp:align>
              </wp:positionH>
              <mc:AlternateContent>
                <mc:Choice Requires="wp14">
                  <wp:positionV relativeFrom="bottomMargin">
                    <wp14:pctPosVOffset>15000</wp14:pctPosVOffset>
                  </wp:positionV>
                </mc:Choice>
                <mc:Fallback>
                  <wp:positionV relativeFrom="page">
                    <wp:posOffset>9369425</wp:posOffset>
                  </wp:positionV>
                </mc:Fallback>
              </mc:AlternateContent>
              <wp:extent cx="338328" cy="310896"/>
              <wp:effectExtent l="0" t="0" r="5080" b="1143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328" cy="310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582" w:rsidRDefault="004724BA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30B23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86977D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-24.55pt;margin-top:0;width:26.65pt;height:24.5pt;z-index:251659264;visibility:visible;mso-wrap-style:square;mso-width-percent:0;mso-height-percent:0;mso-top-percent:150;mso-wrap-distance-left:9pt;mso-wrap-distance-top:0;mso-wrap-distance-right:9pt;mso-wrap-distance-bottom:0;mso-position-horizontal:right;mso-position-horizontal-relative:left-margin-area;mso-position-vertical-relative:bottom-margin-area;mso-width-percent:0;mso-height-percent:0;mso-top-percent:1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" filled="f" stroked="f" strokeweight=".5pt">
              <v:textbox style="mso-fit-shape-to-text:t" inset="0,0,0,0">
                <w:txbxContent>
                  <w:p w:rsidR="00127582" w:rsidRDefault="004724BA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30B23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503" w:rsidRDefault="00F11503">
      <w:pPr>
        <w:spacing w:after="0"/>
      </w:pPr>
      <w:r>
        <w:separator/>
      </w:r>
    </w:p>
  </w:footnote>
  <w:footnote w:type="continuationSeparator" w:id="0">
    <w:p w:rsidR="00F11503" w:rsidRDefault="00F115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FB6" w:rsidRPr="00B86FB6" w:rsidRDefault="00B86FB6" w:rsidP="00B86FB6">
    <w:pPr>
      <w:pStyle w:val="ae"/>
      <w:jc w:val="center"/>
      <w:rPr>
        <w:lang w:val="bg-BG"/>
      </w:rPr>
    </w:pPr>
    <w:r>
      <w:rPr>
        <w:lang w:val="bg-BG"/>
      </w:rPr>
      <w:t>ПРИЛОЖЕНИЕ №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F"/>
    <w:rsid w:val="00037881"/>
    <w:rsid w:val="000942CD"/>
    <w:rsid w:val="000E627B"/>
    <w:rsid w:val="00127582"/>
    <w:rsid w:val="00255D0F"/>
    <w:rsid w:val="003C4CE7"/>
    <w:rsid w:val="004724BA"/>
    <w:rsid w:val="00482A3E"/>
    <w:rsid w:val="004A6331"/>
    <w:rsid w:val="004D5EA1"/>
    <w:rsid w:val="004F4053"/>
    <w:rsid w:val="00632CA2"/>
    <w:rsid w:val="006654FA"/>
    <w:rsid w:val="00675D24"/>
    <w:rsid w:val="007A09F9"/>
    <w:rsid w:val="008D0730"/>
    <w:rsid w:val="00943DF9"/>
    <w:rsid w:val="00A30B23"/>
    <w:rsid w:val="00AE77B3"/>
    <w:rsid w:val="00B00192"/>
    <w:rsid w:val="00B243DC"/>
    <w:rsid w:val="00B86FB6"/>
    <w:rsid w:val="00C409B4"/>
    <w:rsid w:val="00CE2C02"/>
    <w:rsid w:val="00E9340E"/>
    <w:rsid w:val="00EE30F0"/>
    <w:rsid w:val="00F11503"/>
    <w:rsid w:val="00F570EC"/>
    <w:rsid w:val="00F6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C88831-4CD6-48D3-B086-341AD20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04040" w:themeColor="text1" w:themeTint="BF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3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kern w:val="0"/>
      <w:sz w:val="24"/>
      <w:szCs w:val="24"/>
      <w14:ligatures w14:val="none"/>
    </w:rPr>
  </w:style>
  <w:style w:type="character" w:customStyle="1" w:styleId="a4">
    <w:name w:val="Подзаглавие Знак"/>
    <w:basedOn w:val="a0"/>
    <w:link w:val="a3"/>
    <w:uiPriority w:val="3"/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a5">
    <w:name w:val="Title"/>
    <w:basedOn w:val="a"/>
    <w:next w:val="a"/>
    <w:link w:val="a6"/>
    <w:uiPriority w:val="2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character" w:customStyle="1" w:styleId="a6">
    <w:name w:val="Заглавие Знак"/>
    <w:basedOn w:val="a0"/>
    <w:link w:val="a5"/>
    <w:uiPriority w:val="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table" w:customStyle="1" w:styleId="InvoiceTable">
    <w:name w:val="Invoice Table"/>
    <w:basedOn w:val="a1"/>
    <w:uiPriority w:val="99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character" w:styleId="a7">
    <w:name w:val="Placeholder Text"/>
    <w:basedOn w:val="a0"/>
    <w:uiPriority w:val="99"/>
    <w:semiHidden/>
    <w:rPr>
      <w:color w:val="808080"/>
    </w:rPr>
  </w:style>
  <w:style w:type="paragraph" w:customStyle="1" w:styleId="InvoiceHeading">
    <w:name w:val="Invoice Heading"/>
    <w:basedOn w:val="a"/>
    <w:next w:val="a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  <w:szCs w:val="28"/>
    </w:rPr>
  </w:style>
  <w:style w:type="character" w:customStyle="1" w:styleId="10">
    <w:name w:val="Заглавие 1 Знак"/>
    <w:basedOn w:val="a0"/>
    <w:link w:val="1"/>
    <w:uiPriority w:val="9"/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character" w:customStyle="1" w:styleId="20">
    <w:name w:val="Заглавие 2 Знак"/>
    <w:basedOn w:val="a0"/>
    <w:link w:val="2"/>
    <w:uiPriority w:val="9"/>
    <w:rPr>
      <w:b/>
      <w:bCs/>
      <w:color w:val="5B9BD5" w:themeColor="accent1"/>
      <w:kern w:val="0"/>
      <w:sz w:val="24"/>
      <w:szCs w:val="24"/>
      <w14:ligatures w14:val="none"/>
    </w:rPr>
  </w:style>
  <w:style w:type="table" w:styleId="a8">
    <w:name w:val="Table Grid"/>
    <w:basedOn w:val="a1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a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a"/>
    <w:uiPriority w:val="2"/>
    <w:qFormat/>
    <w:pPr>
      <w:spacing w:after="120"/>
      <w:contextualSpacing/>
    </w:pPr>
  </w:style>
  <w:style w:type="paragraph" w:styleId="a9">
    <w:name w:val="footer"/>
    <w:basedOn w:val="a"/>
    <w:link w:val="aa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character" w:customStyle="1" w:styleId="aa">
    <w:name w:val="Долен колонтитул Знак"/>
    <w:basedOn w:val="a0"/>
    <w:link w:val="a9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paragraph" w:styleId="ab">
    <w:name w:val="Closing"/>
    <w:basedOn w:val="a"/>
    <w:link w:val="ac"/>
    <w:uiPriority w:val="4"/>
    <w:unhideWhenUsed/>
    <w:qFormat/>
    <w:pPr>
      <w:spacing w:before="360" w:after="120"/>
    </w:pPr>
    <w:rPr>
      <w:b/>
      <w:bCs/>
      <w:color w:val="5B9BD5" w:themeColor="accent1"/>
      <w:sz w:val="24"/>
      <w:szCs w:val="24"/>
    </w:rPr>
  </w:style>
  <w:style w:type="character" w:customStyle="1" w:styleId="ac">
    <w:name w:val="Заключителна фраза Знак"/>
    <w:basedOn w:val="a0"/>
    <w:link w:val="ab"/>
    <w:uiPriority w:val="4"/>
    <w:rPr>
      <w:b/>
      <w:bCs/>
      <w:color w:val="5B9BD5" w:themeColor="accent1"/>
      <w:sz w:val="24"/>
      <w:szCs w:val="24"/>
    </w:rPr>
  </w:style>
  <w:style w:type="paragraph" w:customStyle="1" w:styleId="Organization">
    <w:name w:val="Organization"/>
    <w:basedOn w:val="a"/>
    <w:next w:val="a"/>
    <w:uiPriority w:val="4"/>
    <w:qFormat/>
    <w:pPr>
      <w:spacing w:before="16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ad">
    <w:name w:val="Strong"/>
    <w:basedOn w:val="a0"/>
    <w:uiPriority w:val="2"/>
    <w:unhideWhenUsed/>
    <w:rPr>
      <w:b w:val="0"/>
      <w:bCs w:val="0"/>
      <w:color w:val="5B9BD5" w:themeColor="accent1"/>
    </w:rPr>
  </w:style>
  <w:style w:type="paragraph" w:customStyle="1" w:styleId="ContactInfo">
    <w:name w:val="Contact Info"/>
    <w:basedOn w:val="a"/>
    <w:uiPriority w:val="4"/>
    <w:qFormat/>
    <w:pPr>
      <w:spacing w:before="40" w:after="0"/>
    </w:pPr>
  </w:style>
  <w:style w:type="character" w:customStyle="1" w:styleId="30">
    <w:name w:val="Заглавие 3 Знак"/>
    <w:basedOn w:val="a0"/>
    <w:link w:val="3"/>
    <w:uiPriority w:val="9"/>
    <w:rPr>
      <w:rFonts w:asciiTheme="majorHAnsi" w:eastAsiaTheme="majorEastAsia" w:hAnsiTheme="majorHAnsi" w:cstheme="majorBidi"/>
      <w:color w:val="1F4E79" w:themeColor="accent1" w:themeShade="80"/>
    </w:rPr>
  </w:style>
  <w:style w:type="paragraph" w:styleId="ae">
    <w:name w:val="header"/>
    <w:basedOn w:val="a"/>
    <w:link w:val="af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af">
    <w:name w:val="Горен колонтитул Знак"/>
    <w:basedOn w:val="a0"/>
    <w:link w:val="a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_01\AppData\Roaming\Microsoft\Templates\Packing%20slip%20(Business%20Blue%20design).dotx" TargetMode="External"/></Relationship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CFC9409-43FF-4206-BB0C-BC6EA60D1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Packing slip (Business Blue design)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Viara Georgieva</cp:lastModifiedBy>
  <cp:revision>2</cp:revision>
  <dcterms:created xsi:type="dcterms:W3CDTF">2023-01-24T07:26:00Z</dcterms:created>
  <dcterms:modified xsi:type="dcterms:W3CDTF">2023-01-24T07:26:00Z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